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9F4768" w14:textId="34599BCC" w:rsidR="00C60E35" w:rsidRDefault="009B5E08">
      <w:r>
        <w:rPr>
          <w:noProof/>
        </w:rPr>
        <w:drawing>
          <wp:anchor distT="0" distB="0" distL="114300" distR="114300" simplePos="0" relativeHeight="251653632" behindDoc="0" locked="0" layoutInCell="1" allowOverlap="1" wp14:anchorId="68B3F0A4" wp14:editId="4E86BD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hrough wrapText="bothSides">
              <wp:wrapPolygon edited="0">
                <wp:start x="0" y="0"/>
                <wp:lineTo x="0" y="21529"/>
                <wp:lineTo x="21545" y="21529"/>
                <wp:lineTo x="21545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ertificate2012_template_1_s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BA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835E5D" wp14:editId="6CBA9F86">
                <wp:simplePos x="0" y="0"/>
                <wp:positionH relativeFrom="page">
                  <wp:posOffset>4445000</wp:posOffset>
                </wp:positionH>
                <wp:positionV relativeFrom="page">
                  <wp:posOffset>2055495</wp:posOffset>
                </wp:positionV>
                <wp:extent cx="4927600" cy="1373505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0" cy="137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9CEA6" w14:textId="77777777" w:rsidR="002B7BA7" w:rsidRPr="00F40011" w:rsidRDefault="002B7BA7" w:rsidP="002B7BA7">
                            <w:pPr>
                              <w:pStyle w:val="BasicParagraph"/>
                              <w:spacing w:line="240" w:lineRule="auto"/>
                              <w:rPr>
                                <w:rFonts w:ascii="Georgia" w:hAnsi="Georgia" w:cs="Georgi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Georgia" w:hAnsi="Georgia" w:cs="Georgia"/>
                                <w:sz w:val="96"/>
                                <w:szCs w:val="96"/>
                              </w:rPr>
                              <w:t>[Firstname]</w:t>
                            </w:r>
                          </w:p>
                          <w:p w14:paraId="44298C2C" w14:textId="77777777" w:rsidR="002B7BA7" w:rsidRPr="00F40011" w:rsidRDefault="002B7BA7" w:rsidP="002B7BA7">
                            <w:pPr>
                              <w:pStyle w:val="Title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Georgia" w:hAnsi="Georgia" w:cs="Georgia"/>
                                <w:color w:val="000000"/>
                                <w:sz w:val="96"/>
                                <w:szCs w:val="96"/>
                              </w:rPr>
                              <w:t>[Lastname]</w:t>
                            </w:r>
                          </w:p>
                          <w:p w14:paraId="08F353F9" w14:textId="77777777" w:rsidR="003F16DE" w:rsidRPr="00F40011" w:rsidRDefault="003F16DE" w:rsidP="00F40011">
                            <w:pPr>
                              <w:pStyle w:val="Title"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835E5D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350pt;margin-top:161.85pt;width:388pt;height:108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" filled="f" stroked="f">
                <v:textbox inset="0,0,0,0">
                  <w:txbxContent>
                    <w:p w14:paraId="2669CEA6" w14:textId="77777777" w:rsidR="002B7BA7" w:rsidRPr="00F40011" w:rsidRDefault="002B7BA7" w:rsidP="002B7BA7">
                      <w:pPr>
                        <w:pStyle w:val="BasicParagraph"/>
                        <w:spacing w:line="240" w:lineRule="auto"/>
                        <w:rPr>
                          <w:rFonts w:ascii="Georgia" w:hAnsi="Georgia" w:cs="Georgia"/>
                          <w:sz w:val="96"/>
                          <w:szCs w:val="96"/>
                        </w:rPr>
                      </w:pPr>
                      <w:r>
                        <w:rPr>
                          <w:rFonts w:ascii="Georgia" w:hAnsi="Georgia" w:cs="Georgia"/>
                          <w:sz w:val="96"/>
                          <w:szCs w:val="96"/>
                        </w:rPr>
                        <w:t>[Firstname]</w:t>
                      </w:r>
                    </w:p>
                    <w:p w14:paraId="44298C2C" w14:textId="77777777" w:rsidR="002B7BA7" w:rsidRPr="00F40011" w:rsidRDefault="002B7BA7" w:rsidP="002B7BA7">
                      <w:pPr>
                        <w:pStyle w:val="Title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ascii="Georgia" w:hAnsi="Georgia" w:cs="Georgia"/>
                          <w:color w:val="000000"/>
                          <w:sz w:val="96"/>
                          <w:szCs w:val="96"/>
                        </w:rPr>
                        <w:t>[Lastname]</w:t>
                      </w:r>
                    </w:p>
                    <w:p w14:paraId="08F353F9" w14:textId="77777777" w:rsidR="003F16DE" w:rsidRPr="00F40011" w:rsidRDefault="003F16DE" w:rsidP="00F40011">
                      <w:pPr>
                        <w:pStyle w:val="Title"/>
                        <w:jc w:val="left"/>
                        <w:rPr>
                          <w:color w:val="00000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7BA7">
        <w:rPr>
          <w:noProof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2806ADBF" wp14:editId="23443767">
                <wp:simplePos x="0" y="0"/>
                <wp:positionH relativeFrom="page">
                  <wp:posOffset>4451350</wp:posOffset>
                </wp:positionH>
                <wp:positionV relativeFrom="page">
                  <wp:posOffset>6974204</wp:posOffset>
                </wp:positionV>
                <wp:extent cx="2286000" cy="0"/>
                <wp:effectExtent l="0" t="0" r="0" b="0"/>
                <wp:wrapNone/>
                <wp:docPr id="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AF6C8" id="Line 4" o:spid="_x0000_s1026" style="position:absolute;z-index:251655680;visibility:visible;mso-wrap-style:square;mso-width-percent:0;mso-height-percent:0;mso-wrap-distance-left:9pt;mso-wrap-distance-top:-1emu;mso-wrap-distance-right:9pt;mso-wrap-distance-bottom:-1emu;mso-position-horizontal:absolute;mso-position-horizontal-relative:page;mso-position-vertical:absolute;mso-position-vertical-relative:page;mso-width-percent:0;mso-height-percent:0;mso-width-relative:page;mso-height-relative:page" from="350.5pt,549.15pt" to="530.5pt,549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" strokeweight="1pt">
                <w10:wrap anchorx="page" anchory="page"/>
              </v:line>
            </w:pict>
          </mc:Fallback>
        </mc:AlternateContent>
      </w:r>
      <w:r w:rsidR="002B7BA7">
        <w:rPr>
          <w:noProof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 wp14:anchorId="0B0E3B0B" wp14:editId="3BFBD98E">
                <wp:simplePos x="0" y="0"/>
                <wp:positionH relativeFrom="page">
                  <wp:posOffset>7330440</wp:posOffset>
                </wp:positionH>
                <wp:positionV relativeFrom="page">
                  <wp:posOffset>6967854</wp:posOffset>
                </wp:positionV>
                <wp:extent cx="2286000" cy="0"/>
                <wp:effectExtent l="0" t="0" r="0" b="0"/>
                <wp:wrapNone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F9D35" id="Line 5" o:spid="_x0000_s1026" style="position:absolute;z-index:251656704;visibility:visible;mso-wrap-style:square;mso-width-percent:0;mso-height-percent:0;mso-wrap-distance-left:9pt;mso-wrap-distance-top:-1emu;mso-wrap-distance-right:9pt;mso-wrap-distance-bottom:-1emu;mso-position-horizontal:absolute;mso-position-horizontal-relative:page;mso-position-vertical:absolute;mso-position-vertical-relative:page;mso-width-percent:0;mso-height-percent:0;mso-width-relative:page;mso-height-relative:page" from="577.2pt,548.65pt" to="757.2pt,548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" strokeweight="1pt">
                <w10:wrap anchorx="page" anchory="page"/>
              </v:line>
            </w:pict>
          </mc:Fallback>
        </mc:AlternateContent>
      </w:r>
      <w:r w:rsidR="002B7BA7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7D5FE24" wp14:editId="778397F2">
                <wp:simplePos x="0" y="0"/>
                <wp:positionH relativeFrom="page">
                  <wp:posOffset>4451350</wp:posOffset>
                </wp:positionH>
                <wp:positionV relativeFrom="page">
                  <wp:posOffset>7044055</wp:posOffset>
                </wp:positionV>
                <wp:extent cx="2286000" cy="365760"/>
                <wp:effectExtent l="6350" t="0" r="6350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2BB8D" w14:textId="77777777" w:rsidR="003F16DE" w:rsidRPr="00CE42BF" w:rsidRDefault="003F5247" w:rsidP="003F5247">
                            <w:pPr>
                              <w:pStyle w:val="Signature"/>
                              <w:jc w:val="left"/>
                              <w:rPr>
                                <w:rFonts w:ascii="Georgia" w:hAnsi="Georgia"/>
                                <w:color w:val="3E4482"/>
                                <w:sz w:val="20"/>
                                <w:szCs w:val="20"/>
                              </w:rPr>
                            </w:pPr>
                            <w:r w:rsidRPr="00CE42BF">
                              <w:rPr>
                                <w:rFonts w:ascii="Georgia" w:hAnsi="Georgia"/>
                                <w:color w:val="3E4482"/>
                                <w:sz w:val="20"/>
                                <w:szCs w:val="20"/>
                              </w:rPr>
                              <w:t>Re</w:t>
                            </w:r>
                            <w:r w:rsidR="00CE42BF" w:rsidRPr="00CE42BF">
                              <w:rPr>
                                <w:rFonts w:ascii="Georgia" w:hAnsi="Georgia"/>
                                <w:color w:val="3E4482"/>
                                <w:sz w:val="20"/>
                                <w:szCs w:val="20"/>
                              </w:rPr>
                              <w:t>source Team Specialist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5FE24" id="Text Box 14" o:spid="_x0000_s1027" type="#_x0000_t202" style="position:absolute;margin-left:350.5pt;margin-top:554.65pt;width:180pt;height:28.8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" filled="f" stroked="f">
                <v:textbox inset="0,0,0,0">
                  <w:txbxContent>
                    <w:p w14:paraId="5FC2BB8D" w14:textId="77777777" w:rsidR="003F16DE" w:rsidRPr="00CE42BF" w:rsidRDefault="003F5247" w:rsidP="003F5247">
                      <w:pPr>
                        <w:pStyle w:val="Signature"/>
                        <w:jc w:val="left"/>
                        <w:rPr>
                          <w:rFonts w:ascii="Georgia" w:hAnsi="Georgia"/>
                          <w:color w:val="3E4482"/>
                          <w:sz w:val="20"/>
                          <w:szCs w:val="20"/>
                        </w:rPr>
                      </w:pPr>
                      <w:r w:rsidRPr="00CE42BF">
                        <w:rPr>
                          <w:rFonts w:ascii="Georgia" w:hAnsi="Georgia"/>
                          <w:color w:val="3E4482"/>
                          <w:sz w:val="20"/>
                          <w:szCs w:val="20"/>
                        </w:rPr>
                        <w:t>Re</w:t>
                      </w:r>
                      <w:r w:rsidR="00CE42BF" w:rsidRPr="00CE42BF">
                        <w:rPr>
                          <w:rFonts w:ascii="Georgia" w:hAnsi="Georgia"/>
                          <w:color w:val="3E4482"/>
                          <w:sz w:val="20"/>
                          <w:szCs w:val="20"/>
                        </w:rPr>
                        <w:t>source Team Specialist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7BA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E691C33" wp14:editId="716B789C">
                <wp:simplePos x="0" y="0"/>
                <wp:positionH relativeFrom="page">
                  <wp:posOffset>7336790</wp:posOffset>
                </wp:positionH>
                <wp:positionV relativeFrom="page">
                  <wp:posOffset>7044055</wp:posOffset>
                </wp:positionV>
                <wp:extent cx="2286000" cy="365760"/>
                <wp:effectExtent l="0" t="0" r="3810" b="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5C263" w14:textId="77777777" w:rsidR="003F16DE" w:rsidRPr="00CE42BF" w:rsidRDefault="00CE42BF" w:rsidP="00CE42BF">
                            <w:pPr>
                              <w:pStyle w:val="Signature"/>
                              <w:jc w:val="left"/>
                              <w:rPr>
                                <w:rFonts w:ascii="Georgia" w:hAnsi="Georgia"/>
                                <w:color w:val="3E4482"/>
                                <w:sz w:val="20"/>
                                <w:szCs w:val="20"/>
                              </w:rPr>
                            </w:pPr>
                            <w:r w:rsidRPr="00CE42BF">
                              <w:rPr>
                                <w:rFonts w:ascii="Georgia" w:hAnsi="Georgia"/>
                                <w:color w:val="3E4482"/>
                                <w:sz w:val="20"/>
                                <w:szCs w:val="20"/>
                              </w:rPr>
                              <w:t>Resource Team Consultant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91C33" id="Text Box 15" o:spid="_x0000_s1028" type="#_x0000_t202" style="position:absolute;margin-left:577.7pt;margin-top:554.65pt;width:180pt;height:28.8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" filled="f" stroked="f">
                <v:textbox inset="0,0,0,0">
                  <w:txbxContent>
                    <w:p w14:paraId="7F65C263" w14:textId="77777777" w:rsidR="003F16DE" w:rsidRPr="00CE42BF" w:rsidRDefault="00CE42BF" w:rsidP="00CE42BF">
                      <w:pPr>
                        <w:pStyle w:val="Signature"/>
                        <w:jc w:val="left"/>
                        <w:rPr>
                          <w:rFonts w:ascii="Georgia" w:hAnsi="Georgia"/>
                          <w:color w:val="3E4482"/>
                          <w:sz w:val="20"/>
                          <w:szCs w:val="20"/>
                        </w:rPr>
                      </w:pPr>
                      <w:r w:rsidRPr="00CE42BF">
                        <w:rPr>
                          <w:rFonts w:ascii="Georgia" w:hAnsi="Georgia"/>
                          <w:color w:val="3E4482"/>
                          <w:sz w:val="20"/>
                          <w:szCs w:val="20"/>
                        </w:rPr>
                        <w:t>Resource Team Consultant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7BA7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FEFFB1" wp14:editId="4BA40F6D">
                <wp:simplePos x="0" y="0"/>
                <wp:positionH relativeFrom="page">
                  <wp:posOffset>4445000</wp:posOffset>
                </wp:positionH>
                <wp:positionV relativeFrom="page">
                  <wp:posOffset>5415915</wp:posOffset>
                </wp:positionV>
                <wp:extent cx="4927600" cy="240665"/>
                <wp:effectExtent l="0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0C45D" w14:textId="4A09A35F" w:rsidR="00DD0664" w:rsidRPr="00CE42BF" w:rsidRDefault="00DD0664" w:rsidP="00DD066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color w:val="3E4482"/>
                              </w:rPr>
                            </w:pPr>
                            <w:r w:rsidRPr="00DD0664">
                              <w:rPr>
                                <w:rFonts w:ascii="Georgia" w:hAnsi="Georgia" w:cs="Georgia"/>
                                <w:color w:val="3E4482"/>
                              </w:rPr>
                              <w:t xml:space="preserve">Awarded on the </w:t>
                            </w:r>
                            <w:r w:rsidR="00C14481">
                              <w:rPr>
                                <w:rFonts w:ascii="Georgia" w:hAnsi="Georgia" w:cs="Georgia"/>
                                <w:color w:val="3E4482"/>
                              </w:rPr>
                              <w:t>[date]</w:t>
                            </w:r>
                            <w:r w:rsidRPr="00DD0664">
                              <w:rPr>
                                <w:rFonts w:ascii="Georgia" w:hAnsi="Georgia" w:cs="Georgia"/>
                                <w:color w:val="3E4482"/>
                              </w:rPr>
                              <w:t xml:space="preserve"> of </w:t>
                            </w:r>
                            <w:r w:rsidR="00C14481">
                              <w:rPr>
                                <w:rFonts w:ascii="Georgia" w:hAnsi="Georgia" w:cs="Georgia"/>
                                <w:color w:val="3E4482"/>
                              </w:rPr>
                              <w:t>[Month]</w:t>
                            </w:r>
                            <w:r w:rsidRPr="00DD0664">
                              <w:rPr>
                                <w:rFonts w:ascii="Georgia" w:hAnsi="Georgia" w:cs="Georgia"/>
                                <w:color w:val="3E4482"/>
                              </w:rPr>
                              <w:t xml:space="preserve">, two thousand and </w:t>
                            </w:r>
                            <w:r w:rsidR="00C14481">
                              <w:rPr>
                                <w:rFonts w:ascii="Georgia" w:hAnsi="Georgia" w:cs="Georgia"/>
                                <w:color w:val="3E4482"/>
                              </w:rPr>
                              <w:t>[year]</w:t>
                            </w:r>
                            <w:bookmarkStart w:id="0" w:name="_GoBack"/>
                            <w:bookmarkEnd w:id="0"/>
                            <w:r w:rsidRPr="00DD0664">
                              <w:rPr>
                                <w:rFonts w:ascii="Georgia" w:hAnsi="Georgia" w:cs="Georgia"/>
                                <w:color w:val="3E4482"/>
                              </w:rPr>
                              <w:t>.</w:t>
                            </w:r>
                            <w:r w:rsidRPr="00CE42BF">
                              <w:rPr>
                                <w:color w:val="3E448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EFFB1" id="Text Box 7" o:spid="_x0000_s1029" type="#_x0000_t202" style="position:absolute;margin-left:350pt;margin-top:426.45pt;width:388pt;height:18.9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" filled="f" stroked="f">
                <v:textbox inset="0,0,0,0">
                  <w:txbxContent>
                    <w:p w14:paraId="7C60C45D" w14:textId="4A09A35F" w:rsidR="00DD0664" w:rsidRPr="00CE42BF" w:rsidRDefault="00DD0664" w:rsidP="00DD066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color w:val="3E4482"/>
                        </w:rPr>
                      </w:pPr>
                      <w:r w:rsidRPr="00DD0664">
                        <w:rPr>
                          <w:rFonts w:ascii="Georgia" w:hAnsi="Georgia" w:cs="Georgia"/>
                          <w:color w:val="3E4482"/>
                        </w:rPr>
                        <w:t xml:space="preserve">Awarded on the </w:t>
                      </w:r>
                      <w:r w:rsidR="00C14481">
                        <w:rPr>
                          <w:rFonts w:ascii="Georgia" w:hAnsi="Georgia" w:cs="Georgia"/>
                          <w:color w:val="3E4482"/>
                        </w:rPr>
                        <w:t>[date]</w:t>
                      </w:r>
                      <w:r w:rsidRPr="00DD0664">
                        <w:rPr>
                          <w:rFonts w:ascii="Georgia" w:hAnsi="Georgia" w:cs="Georgia"/>
                          <w:color w:val="3E4482"/>
                        </w:rPr>
                        <w:t xml:space="preserve"> of </w:t>
                      </w:r>
                      <w:r w:rsidR="00C14481">
                        <w:rPr>
                          <w:rFonts w:ascii="Georgia" w:hAnsi="Georgia" w:cs="Georgia"/>
                          <w:color w:val="3E4482"/>
                        </w:rPr>
                        <w:t>[Month]</w:t>
                      </w:r>
                      <w:r w:rsidRPr="00DD0664">
                        <w:rPr>
                          <w:rFonts w:ascii="Georgia" w:hAnsi="Georgia" w:cs="Georgia"/>
                          <w:color w:val="3E4482"/>
                        </w:rPr>
                        <w:t xml:space="preserve">, two thousand and </w:t>
                      </w:r>
                      <w:r w:rsidR="00C14481">
                        <w:rPr>
                          <w:rFonts w:ascii="Georgia" w:hAnsi="Georgia" w:cs="Georgia"/>
                          <w:color w:val="3E4482"/>
                        </w:rPr>
                        <w:t>[year]</w:t>
                      </w:r>
                      <w:bookmarkStart w:id="1" w:name="_GoBack"/>
                      <w:bookmarkEnd w:id="1"/>
                      <w:r w:rsidRPr="00DD0664">
                        <w:rPr>
                          <w:rFonts w:ascii="Georgia" w:hAnsi="Georgia" w:cs="Georgia"/>
                          <w:color w:val="3E4482"/>
                        </w:rPr>
                        <w:t>.</w:t>
                      </w:r>
                      <w:r w:rsidRPr="00CE42BF">
                        <w:rPr>
                          <w:color w:val="3E448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7BA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F0B88A" wp14:editId="00E46E36">
                <wp:simplePos x="0" y="0"/>
                <wp:positionH relativeFrom="page">
                  <wp:posOffset>4445000</wp:posOffset>
                </wp:positionH>
                <wp:positionV relativeFrom="page">
                  <wp:posOffset>3810635</wp:posOffset>
                </wp:positionV>
                <wp:extent cx="4927600" cy="1358265"/>
                <wp:effectExtent l="0" t="0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0" cy="135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A05CC" w14:textId="77777777" w:rsidR="00AE61AC" w:rsidRPr="00AE61AC" w:rsidRDefault="00AE61AC" w:rsidP="00AE61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4" w:lineRule="auto"/>
                              <w:textAlignment w:val="center"/>
                              <w:rPr>
                                <w:rFonts w:ascii="Georgia-Italic" w:hAnsi="Georgia-Italic" w:cs="Georgia-Italic"/>
                                <w:iCs/>
                                <w:color w:val="3E4482"/>
                                <w:sz w:val="34"/>
                                <w:szCs w:val="34"/>
                              </w:rPr>
                            </w:pPr>
                            <w:r w:rsidRPr="00AE61AC">
                              <w:rPr>
                                <w:rFonts w:ascii="Georgia-Italic" w:hAnsi="Georgia-Italic" w:cs="Georgia-Italic"/>
                                <w:iCs/>
                                <w:color w:val="3E4482"/>
                                <w:sz w:val="34"/>
                                <w:szCs w:val="34"/>
                              </w:rPr>
                              <w:t xml:space="preserve">For successful deployment of your unit-based </w:t>
                            </w:r>
                          </w:p>
                          <w:p w14:paraId="523D3F92" w14:textId="77777777" w:rsidR="00AE61AC" w:rsidRPr="00AE61AC" w:rsidRDefault="00AE61AC" w:rsidP="00AE61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4" w:lineRule="auto"/>
                              <w:textAlignment w:val="center"/>
                              <w:rPr>
                                <w:rFonts w:ascii="Georgia-Italic" w:hAnsi="Georgia-Italic" w:cs="Georgia-Italic"/>
                                <w:iCs/>
                                <w:color w:val="3E4482"/>
                                <w:sz w:val="34"/>
                                <w:szCs w:val="34"/>
                              </w:rPr>
                            </w:pPr>
                            <w:r w:rsidRPr="00AE61AC">
                              <w:rPr>
                                <w:rFonts w:ascii="Georgia-Italic" w:hAnsi="Georgia-Italic" w:cs="Georgia-Italic"/>
                                <w:iCs/>
                                <w:color w:val="3E4482"/>
                                <w:sz w:val="34"/>
                                <w:szCs w:val="34"/>
                              </w:rPr>
                              <w:t xml:space="preserve">team and your commitment to performance </w:t>
                            </w:r>
                          </w:p>
                          <w:p w14:paraId="12BCA36D" w14:textId="77777777" w:rsidR="00AE61AC" w:rsidRPr="00AE61AC" w:rsidRDefault="00AE61AC" w:rsidP="00AE61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4" w:lineRule="auto"/>
                              <w:textAlignment w:val="center"/>
                              <w:rPr>
                                <w:rFonts w:ascii="Georgia-Italic" w:hAnsi="Georgia-Italic" w:cs="Georgia-Italic"/>
                                <w:iCs/>
                                <w:color w:val="3E4482"/>
                                <w:sz w:val="34"/>
                                <w:szCs w:val="34"/>
                              </w:rPr>
                            </w:pPr>
                            <w:r w:rsidRPr="00AE61AC">
                              <w:rPr>
                                <w:rFonts w:ascii="Georgia-Italic" w:hAnsi="Georgia-Italic" w:cs="Georgia-Italic"/>
                                <w:iCs/>
                                <w:color w:val="3E4482"/>
                                <w:sz w:val="34"/>
                                <w:szCs w:val="34"/>
                              </w:rPr>
                              <w:t xml:space="preserve">improvement on behalf of the patients and </w:t>
                            </w:r>
                          </w:p>
                          <w:p w14:paraId="69D648D6" w14:textId="77777777" w:rsidR="00AE61AC" w:rsidRPr="00AE61AC" w:rsidRDefault="00AE61AC" w:rsidP="00AE61AC">
                            <w:pPr>
                              <w:pStyle w:val="Subtitle"/>
                              <w:spacing w:line="324" w:lineRule="auto"/>
                              <w:jc w:val="left"/>
                            </w:pPr>
                            <w:r w:rsidRPr="00AE61AC">
                              <w:rPr>
                                <w:rFonts w:ascii="Georgia-Italic" w:eastAsia="ヒラギノ丸ゴ Pro W4" w:hAnsi="Georgia-Italic" w:cs="Georgia-Italic"/>
                                <w:b w:val="0"/>
                                <w:color w:val="3E4482"/>
                                <w:sz w:val="34"/>
                                <w:szCs w:val="34"/>
                              </w:rPr>
                              <w:t>members of Kaiser Permanente.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0B88A" id="_x0000_s1030" type="#_x0000_t202" style="position:absolute;margin-left:350pt;margin-top:300.05pt;width:388pt;height:106.9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" filled="f" stroked="f">
                <v:textbox inset="0,0,0,0">
                  <w:txbxContent>
                    <w:p w14:paraId="467A05CC" w14:textId="77777777" w:rsidR="00AE61AC" w:rsidRPr="00AE61AC" w:rsidRDefault="00AE61AC" w:rsidP="00AE61A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4" w:lineRule="auto"/>
                        <w:textAlignment w:val="center"/>
                        <w:rPr>
                          <w:rFonts w:ascii="Georgia-Italic" w:hAnsi="Georgia-Italic" w:cs="Georgia-Italic"/>
                          <w:iCs/>
                          <w:color w:val="3E4482"/>
                          <w:sz w:val="34"/>
                          <w:szCs w:val="34"/>
                        </w:rPr>
                      </w:pPr>
                      <w:r w:rsidRPr="00AE61AC">
                        <w:rPr>
                          <w:rFonts w:ascii="Georgia-Italic" w:hAnsi="Georgia-Italic" w:cs="Georgia-Italic"/>
                          <w:iCs/>
                          <w:color w:val="3E4482"/>
                          <w:sz w:val="34"/>
                          <w:szCs w:val="34"/>
                        </w:rPr>
                        <w:t xml:space="preserve">For successful deployment of your unit-based </w:t>
                      </w:r>
                    </w:p>
                    <w:p w14:paraId="523D3F92" w14:textId="77777777" w:rsidR="00AE61AC" w:rsidRPr="00AE61AC" w:rsidRDefault="00AE61AC" w:rsidP="00AE61A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4" w:lineRule="auto"/>
                        <w:textAlignment w:val="center"/>
                        <w:rPr>
                          <w:rFonts w:ascii="Georgia-Italic" w:hAnsi="Georgia-Italic" w:cs="Georgia-Italic"/>
                          <w:iCs/>
                          <w:color w:val="3E4482"/>
                          <w:sz w:val="34"/>
                          <w:szCs w:val="34"/>
                        </w:rPr>
                      </w:pPr>
                      <w:r w:rsidRPr="00AE61AC">
                        <w:rPr>
                          <w:rFonts w:ascii="Georgia-Italic" w:hAnsi="Georgia-Italic" w:cs="Georgia-Italic"/>
                          <w:iCs/>
                          <w:color w:val="3E4482"/>
                          <w:sz w:val="34"/>
                          <w:szCs w:val="34"/>
                        </w:rPr>
                        <w:t xml:space="preserve">team and your commitment to performance </w:t>
                      </w:r>
                    </w:p>
                    <w:p w14:paraId="12BCA36D" w14:textId="77777777" w:rsidR="00AE61AC" w:rsidRPr="00AE61AC" w:rsidRDefault="00AE61AC" w:rsidP="00AE61A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4" w:lineRule="auto"/>
                        <w:textAlignment w:val="center"/>
                        <w:rPr>
                          <w:rFonts w:ascii="Georgia-Italic" w:hAnsi="Georgia-Italic" w:cs="Georgia-Italic"/>
                          <w:iCs/>
                          <w:color w:val="3E4482"/>
                          <w:sz w:val="34"/>
                          <w:szCs w:val="34"/>
                        </w:rPr>
                      </w:pPr>
                      <w:r w:rsidRPr="00AE61AC">
                        <w:rPr>
                          <w:rFonts w:ascii="Georgia-Italic" w:hAnsi="Georgia-Italic" w:cs="Georgia-Italic"/>
                          <w:iCs/>
                          <w:color w:val="3E4482"/>
                          <w:sz w:val="34"/>
                          <w:szCs w:val="34"/>
                        </w:rPr>
                        <w:t xml:space="preserve">improvement on behalf of the patients and </w:t>
                      </w:r>
                    </w:p>
                    <w:p w14:paraId="69D648D6" w14:textId="77777777" w:rsidR="00AE61AC" w:rsidRPr="00AE61AC" w:rsidRDefault="00AE61AC" w:rsidP="00AE61AC">
                      <w:pPr>
                        <w:pStyle w:val="Subtitle"/>
                        <w:spacing w:line="324" w:lineRule="auto"/>
                        <w:jc w:val="left"/>
                      </w:pPr>
                      <w:r w:rsidRPr="00AE61AC">
                        <w:rPr>
                          <w:rFonts w:ascii="Georgia-Italic" w:eastAsia="ヒラギノ丸ゴ Pro W4" w:hAnsi="Georgia-Italic" w:cs="Georgia-Italic"/>
                          <w:b w:val="0"/>
                          <w:color w:val="3E4482"/>
                          <w:sz w:val="34"/>
                          <w:szCs w:val="34"/>
                        </w:rPr>
                        <w:t>members of Kaiser Permanente.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7BA7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64CCA1" wp14:editId="740B3379">
                <wp:simplePos x="0" y="0"/>
                <wp:positionH relativeFrom="page">
                  <wp:posOffset>4445000</wp:posOffset>
                </wp:positionH>
                <wp:positionV relativeFrom="page">
                  <wp:posOffset>1459865</wp:posOffset>
                </wp:positionV>
                <wp:extent cx="3854450" cy="329565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64800" w14:textId="77777777" w:rsidR="00F40011" w:rsidRDefault="00F40011" w:rsidP="00F40011">
                            <w:pPr>
                              <w:pStyle w:val="BasicParagraph"/>
                              <w:rPr>
                                <w:rFonts w:ascii="Georgia" w:hAnsi="Georgia" w:cs="Georgia"/>
                                <w:color w:val="E257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 w:cs="Georgia"/>
                                <w:color w:val="E25720"/>
                                <w:sz w:val="26"/>
                                <w:szCs w:val="26"/>
                              </w:rPr>
                              <w:t>This certifies that</w:t>
                            </w:r>
                          </w:p>
                          <w:p w14:paraId="7EF4FBB1" w14:textId="77777777" w:rsidR="003F16DE" w:rsidRDefault="003F16DE" w:rsidP="003F16DE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4CCA1" id="_x0000_s1031" type="#_x0000_t202" style="position:absolute;margin-left:350pt;margin-top:114.95pt;width:303.5pt;height:25.9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" filled="f" stroked="f">
                <v:textbox inset="0,0,0,0">
                  <w:txbxContent>
                    <w:p w14:paraId="2FB64800" w14:textId="77777777" w:rsidR="00F40011" w:rsidRDefault="00F40011" w:rsidP="00F40011">
                      <w:pPr>
                        <w:pStyle w:val="BasicParagraph"/>
                        <w:rPr>
                          <w:rFonts w:ascii="Georgia" w:hAnsi="Georgia" w:cs="Georgia"/>
                          <w:color w:val="E25720"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 w:cs="Georgia"/>
                          <w:color w:val="E25720"/>
                          <w:sz w:val="26"/>
                          <w:szCs w:val="26"/>
                        </w:rPr>
                        <w:t>This certifies that</w:t>
                      </w:r>
                    </w:p>
                    <w:p w14:paraId="7EF4FBB1" w14:textId="77777777" w:rsidR="003F16DE" w:rsidRDefault="003F16DE" w:rsidP="003F16DE">
                      <w:pPr>
                        <w:pStyle w:val="Subtitl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60E35" w:rsidSect="003F16DE">
      <w:headerReference w:type="default" r:id="rId7"/>
      <w:pgSz w:w="15840" w:h="12240" w:orient="landscape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3F26AE" w14:textId="77777777" w:rsidR="005D731C" w:rsidRDefault="005D731C">
      <w:r>
        <w:separator/>
      </w:r>
    </w:p>
  </w:endnote>
  <w:endnote w:type="continuationSeparator" w:id="0">
    <w:p w14:paraId="5ED5076C" w14:textId="77777777" w:rsidR="005D731C" w:rsidRDefault="005D7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Edwardian Script ITC">
    <w:panose1 w:val="030303020407070D0804"/>
    <w:charset w:val="00"/>
    <w:family w:val="auto"/>
    <w:pitch w:val="variable"/>
    <w:sig w:usb0="00000003" w:usb1="00000000" w:usb2="00000000" w:usb3="00000000" w:csb0="00000001" w:csb1="00000000"/>
  </w:font>
  <w:font w:name="ヒラギノ丸ゴ Pro W4">
    <w:charset w:val="80"/>
    <w:family w:val="auto"/>
    <w:pitch w:val="variable"/>
    <w:sig w:usb0="E00002FF" w:usb1="7AC7FFFF" w:usb2="00000012" w:usb3="00000000" w:csb0="0002000D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Engravers MT">
    <w:panose1 w:val="02090707080505020304"/>
    <w:charset w:val="00"/>
    <w:family w:val="auto"/>
    <w:pitch w:val="variable"/>
    <w:sig w:usb0="00000003" w:usb1="00000000" w:usb2="00000000" w:usb3="00000000" w:csb0="00000001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Georgia-Italic"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C4A8CB" w14:textId="77777777" w:rsidR="005D731C" w:rsidRDefault="005D731C">
      <w:r>
        <w:separator/>
      </w:r>
    </w:p>
  </w:footnote>
  <w:footnote w:type="continuationSeparator" w:id="0">
    <w:p w14:paraId="5C9721FC" w14:textId="77777777" w:rsidR="005D731C" w:rsidRDefault="005D731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9AB9D0" w14:textId="77777777" w:rsidR="003F16DE" w:rsidRDefault="002B7BA7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71D991C" wp14:editId="2587A49C">
          <wp:simplePos x="0" y="0"/>
          <wp:positionH relativeFrom="page">
            <wp:posOffset>2291080</wp:posOffset>
          </wp:positionH>
          <wp:positionV relativeFrom="page">
            <wp:posOffset>1130300</wp:posOffset>
          </wp:positionV>
          <wp:extent cx="5476240" cy="5511800"/>
          <wp:effectExtent l="0" t="0" r="0" b="0"/>
          <wp:wrapTight wrapText="bothSides">
            <wp:wrapPolygon edited="0">
              <wp:start x="11822" y="0"/>
              <wp:lineTo x="11121" y="299"/>
              <wp:lineTo x="9417" y="1493"/>
              <wp:lineTo x="3006" y="1692"/>
              <wp:lineTo x="2304" y="1792"/>
              <wp:lineTo x="2304" y="3185"/>
              <wp:lineTo x="1202" y="3185"/>
              <wp:lineTo x="1102" y="3285"/>
              <wp:lineTo x="1503" y="4778"/>
              <wp:lineTo x="200" y="6271"/>
              <wp:lineTo x="1503" y="7963"/>
              <wp:lineTo x="601" y="7963"/>
              <wp:lineTo x="601" y="8162"/>
              <wp:lineTo x="2104" y="9556"/>
              <wp:lineTo x="1403" y="11148"/>
              <wp:lineTo x="1403" y="11646"/>
              <wp:lineTo x="6212" y="12741"/>
              <wp:lineTo x="2304" y="12940"/>
              <wp:lineTo x="2304" y="14135"/>
              <wp:lineTo x="7915" y="14334"/>
              <wp:lineTo x="0" y="15727"/>
              <wp:lineTo x="0" y="15926"/>
              <wp:lineTo x="801" y="17519"/>
              <wp:lineTo x="3607" y="19112"/>
              <wp:lineTo x="1403" y="19211"/>
              <wp:lineTo x="1503" y="19510"/>
              <wp:lineTo x="5310" y="20704"/>
              <wp:lineTo x="5410" y="21500"/>
              <wp:lineTo x="5911" y="21500"/>
              <wp:lineTo x="7213" y="21500"/>
              <wp:lineTo x="12223" y="20903"/>
              <wp:lineTo x="17532" y="20704"/>
              <wp:lineTo x="21039" y="20107"/>
              <wp:lineTo x="21139" y="17519"/>
              <wp:lineTo x="20839" y="15926"/>
              <wp:lineTo x="21540" y="14732"/>
              <wp:lineTo x="21540" y="12641"/>
              <wp:lineTo x="20137" y="11945"/>
              <wp:lineTo x="18334" y="10850"/>
              <wp:lineTo x="16731" y="9655"/>
              <wp:lineTo x="16130" y="9556"/>
              <wp:lineTo x="12022" y="7963"/>
              <wp:lineTo x="11722" y="6371"/>
              <wp:lineTo x="12122" y="4778"/>
              <wp:lineTo x="12724" y="3185"/>
              <wp:lineTo x="13425" y="1792"/>
              <wp:lineTo x="12122" y="1593"/>
              <wp:lineTo x="15128" y="0"/>
              <wp:lineTo x="11822" y="0"/>
            </wp:wrapPolygon>
          </wp:wrapTight>
          <wp:docPr id="1" name="Picture 3" descr="Description: Macintosh HD:Users:microsoftcorporation:Desktop:p2-spec-Certificates-FC4:Assets:dove-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Macintosh HD:Users:microsoftcorporation:Desktop:p2-spec-Certificates-FC4:Assets:dove-Tra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6240" cy="551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F40011"/>
    <w:rsid w:val="000175F4"/>
    <w:rsid w:val="000969B2"/>
    <w:rsid w:val="000C04B0"/>
    <w:rsid w:val="001277EB"/>
    <w:rsid w:val="00156210"/>
    <w:rsid w:val="001726E6"/>
    <w:rsid w:val="00190C46"/>
    <w:rsid w:val="001A5030"/>
    <w:rsid w:val="00255D06"/>
    <w:rsid w:val="002B7BA7"/>
    <w:rsid w:val="00305126"/>
    <w:rsid w:val="00372A87"/>
    <w:rsid w:val="00393B9C"/>
    <w:rsid w:val="003E57C4"/>
    <w:rsid w:val="003F16DE"/>
    <w:rsid w:val="003F5247"/>
    <w:rsid w:val="00516A24"/>
    <w:rsid w:val="00542B0E"/>
    <w:rsid w:val="00584305"/>
    <w:rsid w:val="005D731C"/>
    <w:rsid w:val="006270E6"/>
    <w:rsid w:val="00640B7F"/>
    <w:rsid w:val="007713A3"/>
    <w:rsid w:val="00810543"/>
    <w:rsid w:val="008A45E1"/>
    <w:rsid w:val="009465A1"/>
    <w:rsid w:val="00985C83"/>
    <w:rsid w:val="009B5E08"/>
    <w:rsid w:val="009D3B37"/>
    <w:rsid w:val="00AE61AC"/>
    <w:rsid w:val="00B14161"/>
    <w:rsid w:val="00B45014"/>
    <w:rsid w:val="00BB1769"/>
    <w:rsid w:val="00BC35C9"/>
    <w:rsid w:val="00C14481"/>
    <w:rsid w:val="00C60E35"/>
    <w:rsid w:val="00CE42BF"/>
    <w:rsid w:val="00CE583D"/>
    <w:rsid w:val="00D17C91"/>
    <w:rsid w:val="00DD0664"/>
    <w:rsid w:val="00F4001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36AD6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Edwardian Script ITC" w:eastAsia="ヒラギノ丸ゴ Pro W4" w:hAnsi="Edwardian Script ITC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3F16DE"/>
    <w:pPr>
      <w:jc w:val="center"/>
      <w:outlineLvl w:val="0"/>
    </w:pPr>
    <w:rPr>
      <w:rFonts w:ascii="Engravers MT" w:eastAsia="メイリオ" w:hAnsi="Engravers MT"/>
      <w:bCs/>
      <w:color w:val="000000"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F16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16DE"/>
  </w:style>
  <w:style w:type="paragraph" w:styleId="Footer">
    <w:name w:val="footer"/>
    <w:basedOn w:val="Normal"/>
    <w:link w:val="FooterChar"/>
    <w:uiPriority w:val="99"/>
    <w:semiHidden/>
    <w:unhideWhenUsed/>
    <w:rsid w:val="003F16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16DE"/>
  </w:style>
  <w:style w:type="paragraph" w:styleId="Subtitle">
    <w:name w:val="Subtitle"/>
    <w:basedOn w:val="Normal"/>
    <w:link w:val="SubtitleChar"/>
    <w:uiPriority w:val="11"/>
    <w:qFormat/>
    <w:rsid w:val="003F16DE"/>
    <w:pPr>
      <w:numPr>
        <w:ilvl w:val="1"/>
      </w:numPr>
      <w:jc w:val="center"/>
    </w:pPr>
    <w:rPr>
      <w:rFonts w:ascii="Engravers MT" w:eastAsia="メイリオ" w:hAnsi="Engravers MT"/>
      <w:b/>
      <w:iCs/>
      <w:color w:val="000000"/>
      <w:sz w:val="16"/>
    </w:rPr>
  </w:style>
  <w:style w:type="character" w:customStyle="1" w:styleId="SubtitleChar">
    <w:name w:val="Subtitle Char"/>
    <w:link w:val="Subtitle"/>
    <w:uiPriority w:val="11"/>
    <w:rsid w:val="003F16DE"/>
    <w:rPr>
      <w:rFonts w:ascii="Engravers MT" w:eastAsia="メイリオ" w:hAnsi="Engravers MT" w:cs="Times New Roman"/>
      <w:b/>
      <w:iCs/>
      <w:color w:val="000000"/>
      <w:sz w:val="16"/>
    </w:rPr>
  </w:style>
  <w:style w:type="paragraph" w:styleId="Title">
    <w:name w:val="Title"/>
    <w:basedOn w:val="Normal"/>
    <w:link w:val="TitleChar"/>
    <w:uiPriority w:val="10"/>
    <w:qFormat/>
    <w:rsid w:val="003F16DE"/>
    <w:pPr>
      <w:jc w:val="center"/>
    </w:pPr>
    <w:rPr>
      <w:rFonts w:ascii="Engravers MT" w:eastAsia="メイリオ" w:hAnsi="Engravers MT"/>
      <w:color w:val="C4262D"/>
      <w:spacing w:val="60"/>
      <w:sz w:val="80"/>
      <w:szCs w:val="52"/>
    </w:rPr>
  </w:style>
  <w:style w:type="character" w:customStyle="1" w:styleId="TitleChar">
    <w:name w:val="Title Char"/>
    <w:link w:val="Title"/>
    <w:uiPriority w:val="10"/>
    <w:rsid w:val="003F16DE"/>
    <w:rPr>
      <w:rFonts w:ascii="Engravers MT" w:eastAsia="メイリオ" w:hAnsi="Engravers MT" w:cs="Times New Roman"/>
      <w:color w:val="C4262D"/>
      <w:spacing w:val="60"/>
      <w:sz w:val="80"/>
      <w:szCs w:val="52"/>
    </w:rPr>
  </w:style>
  <w:style w:type="character" w:customStyle="1" w:styleId="Heading1Char">
    <w:name w:val="Heading 1 Char"/>
    <w:link w:val="Heading1"/>
    <w:uiPriority w:val="9"/>
    <w:rsid w:val="003F16DE"/>
    <w:rPr>
      <w:rFonts w:ascii="Engravers MT" w:eastAsia="メイリオ" w:hAnsi="Engravers MT" w:cs="Times New Roman"/>
      <w:bCs/>
      <w:color w:val="000000"/>
      <w:sz w:val="20"/>
      <w:szCs w:val="32"/>
    </w:rPr>
  </w:style>
  <w:style w:type="paragraph" w:customStyle="1" w:styleId="Recipient">
    <w:name w:val="Recipient"/>
    <w:basedOn w:val="Normal"/>
    <w:link w:val="RecipientChar"/>
    <w:qFormat/>
    <w:rsid w:val="003F16DE"/>
    <w:pPr>
      <w:jc w:val="center"/>
    </w:pPr>
    <w:rPr>
      <w:color w:val="8F8A00"/>
      <w:sz w:val="120"/>
    </w:rPr>
  </w:style>
  <w:style w:type="character" w:customStyle="1" w:styleId="RecipientChar">
    <w:name w:val="Recipient Char"/>
    <w:link w:val="Recipient"/>
    <w:rsid w:val="003F16DE"/>
    <w:rPr>
      <w:color w:val="8F8A00"/>
      <w:sz w:val="120"/>
    </w:rPr>
  </w:style>
  <w:style w:type="paragraph" w:styleId="Date">
    <w:name w:val="Date"/>
    <w:basedOn w:val="Normal"/>
    <w:link w:val="DateChar"/>
    <w:uiPriority w:val="99"/>
    <w:semiHidden/>
    <w:unhideWhenUsed/>
    <w:rsid w:val="003F16DE"/>
    <w:pPr>
      <w:jc w:val="center"/>
    </w:pPr>
    <w:rPr>
      <w:rFonts w:ascii="Engravers MT" w:eastAsia="メイリオ" w:hAnsi="Engravers MT"/>
      <w:color w:val="C4262D"/>
      <w:sz w:val="40"/>
    </w:rPr>
  </w:style>
  <w:style w:type="character" w:customStyle="1" w:styleId="DateChar">
    <w:name w:val="Date Char"/>
    <w:link w:val="Date"/>
    <w:uiPriority w:val="99"/>
    <w:semiHidden/>
    <w:rsid w:val="003F16DE"/>
    <w:rPr>
      <w:rFonts w:ascii="Engravers MT" w:eastAsia="メイリオ" w:hAnsi="Engravers MT" w:cs="Times New Roman"/>
      <w:color w:val="C4262D"/>
      <w:sz w:val="4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F16DE"/>
    <w:pPr>
      <w:jc w:val="center"/>
    </w:pPr>
    <w:rPr>
      <w:rFonts w:ascii="Engravers MT" w:eastAsia="メイリオ" w:hAnsi="Engravers MT"/>
      <w:color w:val="000000"/>
      <w:sz w:val="16"/>
    </w:rPr>
  </w:style>
  <w:style w:type="character" w:customStyle="1" w:styleId="SignatureChar">
    <w:name w:val="Signature Char"/>
    <w:link w:val="Signature"/>
    <w:uiPriority w:val="99"/>
    <w:semiHidden/>
    <w:rsid w:val="003F16DE"/>
    <w:rPr>
      <w:rFonts w:ascii="Engravers MT" w:eastAsia="メイリオ" w:hAnsi="Engravers MT" w:cs="Times New Roman"/>
      <w:color w:val="000000"/>
      <w:sz w:val="16"/>
    </w:rPr>
  </w:style>
  <w:style w:type="paragraph" w:customStyle="1" w:styleId="BasicParagraph">
    <w:name w:val="[Basic Paragraph]"/>
    <w:basedOn w:val="Normal"/>
    <w:uiPriority w:val="99"/>
    <w:rsid w:val="00F4001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Certificates:Humanitarian%20Certific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HD:Applications:Microsoft Office 2011:Office:Media:Templates:Publishing Layout View:Certificates:Humanitarian Certificate.dotx</Template>
  <TotalTime>1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</CharactersWithSpaces>
  <SharedDoc>false</SharedDoc>
  <HyperlinkBase/>
  <HLinks>
    <vt:vector size="6" baseType="variant">
      <vt:variant>
        <vt:i4>7274619</vt:i4>
      </vt:variant>
      <vt:variant>
        <vt:i4>-1</vt:i4>
      </vt:variant>
      <vt:variant>
        <vt:i4>1036</vt:i4>
      </vt:variant>
      <vt:variant>
        <vt:i4>1</vt:i4>
      </vt:variant>
      <vt:variant>
        <vt:lpwstr>certificate2012_template_1_sm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Adisti Soedarsono</dc:creator>
  <cp:keywords/>
  <dc:description/>
  <cp:lastModifiedBy>Dionne Anciano</cp:lastModifiedBy>
  <cp:revision>4</cp:revision>
  <dcterms:created xsi:type="dcterms:W3CDTF">2017-03-20T21:57:00Z</dcterms:created>
  <dcterms:modified xsi:type="dcterms:W3CDTF">2017-03-20T22:17:00Z</dcterms:modified>
  <cp:category/>
</cp:coreProperties>
</file>